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5B7A6F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5B7A6F">
        <w:rPr>
          <w:b/>
          <w:spacing w:val="20"/>
          <w:sz w:val="28"/>
          <w:szCs w:val="28"/>
        </w:rPr>
        <w:t>ЧЕРНІГІВСЬКА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 xml:space="preserve"> ОБЛАСНА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>ДЕРЖАВНА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5B7A6F" w:rsidRDefault="00216334" w:rsidP="001C3487">
      <w:pPr>
        <w:jc w:val="center"/>
        <w:rPr>
          <w:b/>
          <w:spacing w:val="20"/>
          <w:sz w:val="28"/>
          <w:szCs w:val="28"/>
        </w:rPr>
      </w:pPr>
      <w:r w:rsidRPr="005B7A6F">
        <w:rPr>
          <w:b/>
          <w:spacing w:val="20"/>
          <w:sz w:val="28"/>
          <w:szCs w:val="28"/>
        </w:rPr>
        <w:t xml:space="preserve">ДЕПАРТАМЕНТ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>КУЛЬТУРИ</w:t>
      </w:r>
      <w:r w:rsidR="0026502D" w:rsidRPr="005B7A6F">
        <w:rPr>
          <w:b/>
          <w:spacing w:val="20"/>
          <w:sz w:val="28"/>
          <w:szCs w:val="28"/>
        </w:rPr>
        <w:t xml:space="preserve">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="0026502D" w:rsidRPr="005B7A6F">
        <w:rPr>
          <w:b/>
          <w:spacing w:val="20"/>
          <w:sz w:val="28"/>
          <w:szCs w:val="28"/>
        </w:rPr>
        <w:t xml:space="preserve">І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="0026502D" w:rsidRPr="005B7A6F">
        <w:rPr>
          <w:b/>
          <w:spacing w:val="20"/>
          <w:sz w:val="28"/>
          <w:szCs w:val="28"/>
        </w:rPr>
        <w:t xml:space="preserve">ТУРИЗМУ, </w:t>
      </w:r>
    </w:p>
    <w:p w:rsidR="00216334" w:rsidRPr="005B7A6F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5B7A6F">
        <w:rPr>
          <w:b/>
          <w:spacing w:val="20"/>
          <w:sz w:val="28"/>
          <w:szCs w:val="28"/>
        </w:rPr>
        <w:t xml:space="preserve">НАЦІОНАЛЬНОСТЕЙ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 xml:space="preserve">ТА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>РЕЛІГІЙ</w:t>
      </w:r>
    </w:p>
    <w:p w:rsidR="00B227BB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B227BB">
        <w:rPr>
          <w:b/>
          <w:spacing w:val="200"/>
          <w:sz w:val="28"/>
          <w:szCs w:val="28"/>
        </w:rPr>
        <w:t>НАКАЗ</w:t>
      </w:r>
    </w:p>
    <w:p w:rsidR="00B227BB" w:rsidRPr="005A7ABE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5A7ABE" w:rsidTr="005A7ABE">
        <w:trPr>
          <w:trHeight w:val="620"/>
        </w:trPr>
        <w:tc>
          <w:tcPr>
            <w:tcW w:w="3622" w:type="dxa"/>
          </w:tcPr>
          <w:p w:rsidR="00B227BB" w:rsidRPr="005A7ABE" w:rsidRDefault="00B227BB" w:rsidP="00A85BDD">
            <w:pPr>
              <w:spacing w:before="120"/>
              <w:rPr>
                <w:b/>
                <w:sz w:val="28"/>
                <w:szCs w:val="28"/>
              </w:rPr>
            </w:pPr>
            <w:r w:rsidRPr="005A7ABE">
              <w:rPr>
                <w:sz w:val="28"/>
                <w:szCs w:val="28"/>
              </w:rPr>
              <w:t xml:space="preserve">від </w:t>
            </w:r>
            <w:r w:rsidR="00A85BDD" w:rsidRPr="00A85BDD">
              <w:rPr>
                <w:sz w:val="28"/>
                <w:szCs w:val="28"/>
                <w:u w:val="single"/>
              </w:rPr>
              <w:t>26 серпня</w:t>
            </w:r>
            <w:r w:rsidR="00CB4AE2">
              <w:rPr>
                <w:sz w:val="28"/>
                <w:szCs w:val="28"/>
              </w:rPr>
              <w:t xml:space="preserve"> </w:t>
            </w:r>
            <w:r w:rsidRPr="005A7ABE">
              <w:rPr>
                <w:sz w:val="28"/>
                <w:szCs w:val="28"/>
              </w:rPr>
              <w:t>20</w:t>
            </w:r>
            <w:r w:rsidR="00FA20C3">
              <w:rPr>
                <w:sz w:val="28"/>
                <w:szCs w:val="28"/>
              </w:rPr>
              <w:t>26</w:t>
            </w:r>
            <w:r w:rsidRPr="005A7ABE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5A7ABE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5A7ABE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FA20C3" w:rsidRDefault="00B227BB" w:rsidP="009B0DE6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5A7ABE">
              <w:rPr>
                <w:sz w:val="28"/>
                <w:szCs w:val="28"/>
              </w:rPr>
              <w:t>№</w:t>
            </w:r>
            <w:r w:rsidR="00C74D68" w:rsidRPr="00FA20C3">
              <w:rPr>
                <w:sz w:val="28"/>
                <w:szCs w:val="28"/>
              </w:rPr>
              <w:t xml:space="preserve"> </w:t>
            </w:r>
            <w:r w:rsidR="00A85BDD" w:rsidRPr="00A85BDD">
              <w:rPr>
                <w:sz w:val="28"/>
                <w:szCs w:val="28"/>
                <w:u w:val="single"/>
              </w:rPr>
              <w:t>124</w:t>
            </w:r>
          </w:p>
        </w:tc>
      </w:tr>
    </w:tbl>
    <w:p w:rsidR="00A90F01" w:rsidRDefault="00A90F01" w:rsidP="00A90F01">
      <w:pPr>
        <w:rPr>
          <w:sz w:val="28"/>
          <w:szCs w:val="28"/>
        </w:rPr>
      </w:pPr>
    </w:p>
    <w:p w:rsidR="00547F54" w:rsidRDefault="0098080C" w:rsidP="007E711C">
      <w:pPr>
        <w:jc w:val="both"/>
        <w:rPr>
          <w:b/>
          <w:i/>
          <w:sz w:val="28"/>
          <w:szCs w:val="28"/>
        </w:rPr>
      </w:pPr>
      <w:r w:rsidRPr="00C27E40">
        <w:rPr>
          <w:b/>
          <w:i/>
          <w:sz w:val="28"/>
          <w:szCs w:val="28"/>
        </w:rPr>
        <w:t xml:space="preserve">Про </w:t>
      </w:r>
      <w:r>
        <w:rPr>
          <w:b/>
          <w:i/>
          <w:sz w:val="28"/>
          <w:szCs w:val="28"/>
        </w:rPr>
        <w:t>затв</w:t>
      </w:r>
      <w:r w:rsidRPr="00C27E40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>рдже</w:t>
      </w:r>
      <w:r w:rsidR="00547F54">
        <w:rPr>
          <w:b/>
          <w:i/>
          <w:sz w:val="28"/>
          <w:szCs w:val="28"/>
        </w:rPr>
        <w:t>ння баз</w:t>
      </w:r>
    </w:p>
    <w:p w:rsidR="007E711C" w:rsidRPr="00C27E40" w:rsidRDefault="00547F54" w:rsidP="007E711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практичної підготовки</w:t>
      </w:r>
    </w:p>
    <w:p w:rsidR="007E711C" w:rsidRDefault="007E711C" w:rsidP="00A90F01">
      <w:pPr>
        <w:rPr>
          <w:sz w:val="28"/>
          <w:szCs w:val="28"/>
        </w:rPr>
      </w:pPr>
    </w:p>
    <w:p w:rsidR="007E711C" w:rsidRDefault="0098080C" w:rsidP="007E711C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Відповідно до Положення про практичну підготовку здобувачів фахової передвищої освіти затвердженого наказом Міністерства освіти і науки України від 02 травня 2023 року № 510, зареєстрованого в Міністерстві юстиції України </w:t>
      </w:r>
      <w:r w:rsidR="00FA20C3">
        <w:rPr>
          <w:sz w:val="28"/>
          <w:szCs w:val="28"/>
        </w:rPr>
        <w:t xml:space="preserve">від </w:t>
      </w:r>
      <w:r>
        <w:rPr>
          <w:sz w:val="28"/>
          <w:szCs w:val="28"/>
        </w:rPr>
        <w:t>26 червня 2</w:t>
      </w:r>
      <w:r w:rsidR="00FA20C3">
        <w:rPr>
          <w:sz w:val="28"/>
          <w:szCs w:val="28"/>
        </w:rPr>
        <w:t>023 року</w:t>
      </w:r>
      <w:r w:rsidR="007218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1055/40111 та враховуючи клопотання </w:t>
      </w:r>
      <w:r w:rsidR="00FA20C3">
        <w:rPr>
          <w:sz w:val="28"/>
        </w:rPr>
        <w:t>К</w:t>
      </w:r>
      <w:r w:rsidR="000F4B26">
        <w:rPr>
          <w:sz w:val="28"/>
        </w:rPr>
        <w:t>омунального закладу</w:t>
      </w:r>
      <w:r w:rsidR="00A53A88" w:rsidRPr="00AB15B2">
        <w:rPr>
          <w:sz w:val="28"/>
        </w:rPr>
        <w:t xml:space="preserve"> </w:t>
      </w:r>
      <w:r w:rsidR="00A53A88">
        <w:rPr>
          <w:sz w:val="28"/>
        </w:rPr>
        <w:t>«Чернігівський</w:t>
      </w:r>
      <w:r w:rsidR="00A53A88" w:rsidRPr="00AB15B2">
        <w:rPr>
          <w:sz w:val="28"/>
        </w:rPr>
        <w:t xml:space="preserve"> </w:t>
      </w:r>
      <w:r w:rsidR="00A53A88">
        <w:rPr>
          <w:sz w:val="28"/>
        </w:rPr>
        <w:t>фаховий музичний</w:t>
      </w:r>
      <w:r w:rsidR="00A53A88" w:rsidRPr="00AB15B2">
        <w:rPr>
          <w:sz w:val="28"/>
        </w:rPr>
        <w:t xml:space="preserve"> </w:t>
      </w:r>
      <w:r w:rsidR="0072189C">
        <w:rPr>
          <w:sz w:val="28"/>
        </w:rPr>
        <w:t>коледж ім. </w:t>
      </w:r>
      <w:r w:rsidR="00A53A88">
        <w:rPr>
          <w:sz w:val="28"/>
        </w:rPr>
        <w:t xml:space="preserve">Л.М. Ревуцького» Чернігівської </w:t>
      </w:r>
      <w:r w:rsidR="00FA20C3">
        <w:rPr>
          <w:sz w:val="28"/>
        </w:rPr>
        <w:t>обласної ради від 27 серпня 2026 року № 269</w:t>
      </w:r>
    </w:p>
    <w:p w:rsidR="00A53A88" w:rsidRDefault="00A53A88" w:rsidP="007E711C">
      <w:pPr>
        <w:ind w:firstLine="567"/>
        <w:jc w:val="both"/>
        <w:rPr>
          <w:sz w:val="28"/>
          <w:szCs w:val="28"/>
        </w:rPr>
      </w:pPr>
    </w:p>
    <w:p w:rsidR="007E711C" w:rsidRPr="00C27E40" w:rsidRDefault="007E711C" w:rsidP="007E711C">
      <w:pPr>
        <w:rPr>
          <w:b/>
          <w:sz w:val="28"/>
          <w:szCs w:val="28"/>
        </w:rPr>
      </w:pPr>
      <w:r w:rsidRPr="00C27E40">
        <w:rPr>
          <w:b/>
          <w:sz w:val="28"/>
          <w:szCs w:val="28"/>
        </w:rPr>
        <w:t>н а к а з у ю:</w:t>
      </w:r>
    </w:p>
    <w:p w:rsidR="007E711C" w:rsidRDefault="007E711C" w:rsidP="007E711C">
      <w:pPr>
        <w:ind w:firstLine="567"/>
        <w:jc w:val="both"/>
        <w:rPr>
          <w:sz w:val="28"/>
          <w:szCs w:val="28"/>
        </w:rPr>
      </w:pPr>
    </w:p>
    <w:p w:rsidR="0098080C" w:rsidRDefault="007E711C" w:rsidP="00CE4F59">
      <w:pPr>
        <w:pStyle w:val="ab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8080C">
        <w:rPr>
          <w:sz w:val="28"/>
          <w:szCs w:val="28"/>
        </w:rPr>
        <w:t>Затвердити</w:t>
      </w:r>
      <w:r w:rsidR="0098080C" w:rsidRPr="00C27E40">
        <w:rPr>
          <w:sz w:val="28"/>
          <w:szCs w:val="28"/>
        </w:rPr>
        <w:t xml:space="preserve"> </w:t>
      </w:r>
      <w:r w:rsidR="008A74DB" w:rsidRPr="00D55E4E">
        <w:rPr>
          <w:sz w:val="28"/>
        </w:rPr>
        <w:t>бази практичної підготовки здобув</w:t>
      </w:r>
      <w:r w:rsidR="004D2B17">
        <w:rPr>
          <w:sz w:val="28"/>
        </w:rPr>
        <w:t>ачів фахової передвищої освіти К</w:t>
      </w:r>
      <w:r w:rsidR="008A74DB">
        <w:rPr>
          <w:sz w:val="28"/>
        </w:rPr>
        <w:t>омунального закладу «Чернігівський фаховий музичний коледж ім. </w:t>
      </w:r>
      <w:r w:rsidR="008A74DB" w:rsidRPr="00D55E4E">
        <w:rPr>
          <w:sz w:val="28"/>
        </w:rPr>
        <w:t>Л.М.</w:t>
      </w:r>
      <w:r w:rsidR="008A74DB">
        <w:rPr>
          <w:sz w:val="28"/>
        </w:rPr>
        <w:t xml:space="preserve"> Ревуцького» </w:t>
      </w:r>
      <w:r w:rsidR="008A74DB" w:rsidRPr="00D55E4E">
        <w:rPr>
          <w:sz w:val="28"/>
        </w:rPr>
        <w:t>Чернігівської обласної ради</w:t>
      </w:r>
      <w:r w:rsidR="008A74DB">
        <w:rPr>
          <w:sz w:val="28"/>
        </w:rPr>
        <w:t xml:space="preserve"> (далі – Коледж) за освітньо-професійними програмами (далі – ОПП) </w:t>
      </w:r>
      <w:r w:rsidR="008A74DB" w:rsidRPr="00D55E4E">
        <w:rPr>
          <w:sz w:val="28"/>
        </w:rPr>
        <w:t>на 202</w:t>
      </w:r>
      <w:r w:rsidR="004D2B17">
        <w:rPr>
          <w:sz w:val="28"/>
        </w:rPr>
        <w:t>6–2027</w:t>
      </w:r>
      <w:r w:rsidR="008A74DB" w:rsidRPr="00D55E4E">
        <w:rPr>
          <w:sz w:val="28"/>
        </w:rPr>
        <w:t xml:space="preserve"> навчальний рік:</w:t>
      </w:r>
    </w:p>
    <w:p w:rsidR="00CE4F59" w:rsidRPr="00C27E40" w:rsidRDefault="00CE4F59" w:rsidP="00CE4F59">
      <w:pPr>
        <w:pStyle w:val="ab"/>
        <w:tabs>
          <w:tab w:val="left" w:pos="851"/>
        </w:tabs>
        <w:ind w:left="0" w:firstLine="567"/>
        <w:jc w:val="both"/>
        <w:rPr>
          <w:sz w:val="28"/>
          <w:szCs w:val="28"/>
        </w:rPr>
      </w:pPr>
    </w:p>
    <w:p w:rsidR="007E711C" w:rsidRDefault="009B7364" w:rsidP="00CE4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A74DB" w:rsidRPr="004C4691">
        <w:rPr>
          <w:sz w:val="28"/>
        </w:rPr>
        <w:t>ОПП Фортепіано</w:t>
      </w:r>
      <w:r w:rsidR="008A74DB">
        <w:rPr>
          <w:sz w:val="28"/>
        </w:rPr>
        <w:t>:</w:t>
      </w:r>
    </w:p>
    <w:p w:rsidR="003C5A47" w:rsidRPr="00827255" w:rsidRDefault="009B7364" w:rsidP="009B736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8A74DB">
        <w:rPr>
          <w:sz w:val="28"/>
          <w:szCs w:val="28"/>
        </w:rPr>
        <w:t>Педагогічну практику проводити на базі школи педагогічної практики Коледжу</w:t>
      </w:r>
      <w:r w:rsidR="00827255" w:rsidRPr="00827255">
        <w:rPr>
          <w:sz w:val="28"/>
          <w:szCs w:val="28"/>
        </w:rPr>
        <w:t>;</w:t>
      </w:r>
    </w:p>
    <w:p w:rsidR="003C5A47" w:rsidRDefault="009B7364" w:rsidP="009B736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8A74DB">
        <w:rPr>
          <w:sz w:val="28"/>
          <w:szCs w:val="28"/>
        </w:rPr>
        <w:t>Концертно-виконавську (виробничу) практику проводити на базі Коледжу, актових залів музичних та загальноосвітніх шкіл, закладів культури і мистецтв Чернігівської області</w:t>
      </w:r>
      <w:r w:rsidR="00827255">
        <w:rPr>
          <w:sz w:val="28"/>
          <w:szCs w:val="28"/>
        </w:rPr>
        <w:t>;</w:t>
      </w:r>
    </w:p>
    <w:p w:rsidR="003C5A47" w:rsidRDefault="009B7364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="008A74DB">
        <w:rPr>
          <w:sz w:val="28"/>
          <w:szCs w:val="28"/>
        </w:rPr>
        <w:t>Концертмейстерську практику проводити на базі школи педагогічної практики Коледжу</w:t>
      </w:r>
      <w:r w:rsidR="003C5A47">
        <w:rPr>
          <w:sz w:val="28"/>
          <w:szCs w:val="28"/>
        </w:rPr>
        <w:t>.</w:t>
      </w:r>
    </w:p>
    <w:p w:rsidR="00CE4F59" w:rsidRPr="003C5A47" w:rsidRDefault="00CE4F59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830F52" w:rsidRPr="008A74DB" w:rsidRDefault="009B7364" w:rsidP="00B210D2">
      <w:pPr>
        <w:ind w:firstLine="567"/>
        <w:rPr>
          <w:sz w:val="28"/>
        </w:rPr>
      </w:pPr>
      <w:r>
        <w:rPr>
          <w:sz w:val="28"/>
          <w:szCs w:val="28"/>
        </w:rPr>
        <w:t>2) </w:t>
      </w:r>
      <w:r w:rsidR="008A74DB" w:rsidRPr="002F2CB0">
        <w:rPr>
          <w:sz w:val="28"/>
        </w:rPr>
        <w:t>ОПП Інструментальне виконавство</w:t>
      </w:r>
      <w:r w:rsidR="008A74DB">
        <w:rPr>
          <w:sz w:val="28"/>
        </w:rPr>
        <w:t xml:space="preserve"> </w:t>
      </w:r>
      <w:r w:rsidR="008A74DB" w:rsidRPr="002F2CB0">
        <w:rPr>
          <w:sz w:val="28"/>
        </w:rPr>
        <w:t>(оркестрові</w:t>
      </w:r>
      <w:r w:rsidR="008A74DB">
        <w:rPr>
          <w:sz w:val="28"/>
        </w:rPr>
        <w:t xml:space="preserve"> </w:t>
      </w:r>
      <w:r w:rsidR="008A74DB" w:rsidRPr="002F2CB0">
        <w:rPr>
          <w:sz w:val="28"/>
        </w:rPr>
        <w:t>струнні інструменти)</w:t>
      </w:r>
      <w:r w:rsidR="008A74DB">
        <w:rPr>
          <w:sz w:val="28"/>
        </w:rPr>
        <w:t>:</w:t>
      </w:r>
    </w:p>
    <w:p w:rsidR="003C5A47" w:rsidRPr="00827255" w:rsidRDefault="009B7364" w:rsidP="009B736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8A74DB">
        <w:rPr>
          <w:sz w:val="28"/>
          <w:szCs w:val="28"/>
        </w:rPr>
        <w:t>Педагогічну практику проводити на базі школи педагогічної практики Коледжу</w:t>
      </w:r>
      <w:r w:rsidR="00827255">
        <w:rPr>
          <w:sz w:val="28"/>
          <w:szCs w:val="28"/>
        </w:rPr>
        <w:t>;</w:t>
      </w:r>
    </w:p>
    <w:p w:rsidR="003C5A47" w:rsidRPr="004D2B17" w:rsidRDefault="009B7364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8A74DB">
        <w:rPr>
          <w:sz w:val="28"/>
          <w:szCs w:val="28"/>
        </w:rPr>
        <w:t xml:space="preserve">Концертно-виконавську практику (виробничу) проводити на базі Коледжу, актових залів </w:t>
      </w:r>
      <w:r w:rsidR="004D2B17">
        <w:rPr>
          <w:sz w:val="28"/>
          <w:szCs w:val="28"/>
        </w:rPr>
        <w:t>мистецьких шкіл та гімназій,</w:t>
      </w:r>
      <w:r w:rsidR="008A74DB">
        <w:rPr>
          <w:sz w:val="28"/>
          <w:szCs w:val="28"/>
        </w:rPr>
        <w:t xml:space="preserve"> закладів культури і мистецтв Чернігівської області</w:t>
      </w:r>
      <w:r w:rsidR="008A74DB" w:rsidRPr="004D2B17">
        <w:rPr>
          <w:sz w:val="28"/>
          <w:szCs w:val="28"/>
        </w:rPr>
        <w:t>;</w:t>
      </w:r>
    </w:p>
    <w:p w:rsidR="004D2B17" w:rsidRDefault="008A74DB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 Практику роботи з оркестром проводити на базі симфонічного оркестру </w:t>
      </w:r>
      <w:r w:rsidR="004D2B17">
        <w:rPr>
          <w:sz w:val="28"/>
          <w:szCs w:val="28"/>
        </w:rPr>
        <w:t xml:space="preserve">Комунального закладу позашкільної мистецької освіти «Чернігівська музична школа № 1 імені Стефана </w:t>
      </w:r>
      <w:proofErr w:type="spellStart"/>
      <w:r w:rsidR="004D2B17">
        <w:rPr>
          <w:sz w:val="28"/>
          <w:szCs w:val="28"/>
        </w:rPr>
        <w:t>Вільконського</w:t>
      </w:r>
      <w:proofErr w:type="spellEnd"/>
      <w:r w:rsidR="004D2B17">
        <w:rPr>
          <w:sz w:val="28"/>
          <w:szCs w:val="28"/>
        </w:rPr>
        <w:t>»;</w:t>
      </w:r>
    </w:p>
    <w:p w:rsidR="004D2B17" w:rsidRDefault="004D2B17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 Оркестрову практику проводити на базі симфонічного оркестру Коледжу.</w:t>
      </w:r>
    </w:p>
    <w:p w:rsidR="00CE4F59" w:rsidRPr="003C5A47" w:rsidRDefault="00CE4F59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830F52" w:rsidRDefault="009B7364" w:rsidP="00CE4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630A1B">
        <w:rPr>
          <w:sz w:val="28"/>
          <w:szCs w:val="28"/>
        </w:rPr>
        <w:t>ОПП Інструментальне виконавство (оркестрові духові та ударні інструменти):</w:t>
      </w:r>
    </w:p>
    <w:p w:rsidR="003C5A47" w:rsidRPr="00630A1B" w:rsidRDefault="009B7364" w:rsidP="00CE4F59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3.1. </w:t>
      </w:r>
      <w:r w:rsidR="00630A1B">
        <w:rPr>
          <w:sz w:val="28"/>
          <w:szCs w:val="28"/>
        </w:rPr>
        <w:t>Педагогічну практику проводити на базі школи педагогічної практики Коледжу</w:t>
      </w:r>
      <w:r w:rsidR="00630A1B" w:rsidRPr="00630A1B">
        <w:rPr>
          <w:sz w:val="28"/>
          <w:szCs w:val="28"/>
          <w:lang w:val="ru-RU"/>
        </w:rPr>
        <w:t>;</w:t>
      </w:r>
    </w:p>
    <w:p w:rsidR="00630A1B" w:rsidRPr="00630A1B" w:rsidRDefault="00630A1B" w:rsidP="00CE4F59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3.2. Концертно-виконавську практику (виробничу) проводити на базі Коледжу, актових залів </w:t>
      </w:r>
      <w:r w:rsidR="00D07B94">
        <w:rPr>
          <w:sz w:val="28"/>
          <w:szCs w:val="28"/>
        </w:rPr>
        <w:t>мистецьких шкіл та гімназій, з</w:t>
      </w:r>
      <w:r>
        <w:rPr>
          <w:sz w:val="28"/>
          <w:szCs w:val="28"/>
        </w:rPr>
        <w:t>акладів культури і мистецтв Чернігівської області</w:t>
      </w:r>
      <w:r w:rsidRPr="00630A1B">
        <w:rPr>
          <w:sz w:val="28"/>
          <w:szCs w:val="28"/>
          <w:lang w:val="ru-RU"/>
        </w:rPr>
        <w:t>;</w:t>
      </w:r>
    </w:p>
    <w:p w:rsidR="00630A1B" w:rsidRDefault="00630A1B" w:rsidP="00CE4F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 Практику роботи з оркестром проводити на базі оркестрів духових інструментів школи педагогічної практики Коледж</w:t>
      </w:r>
      <w:r w:rsidR="00D07B94">
        <w:rPr>
          <w:sz w:val="28"/>
          <w:szCs w:val="28"/>
        </w:rPr>
        <w:t>у та школи мистецтв при Коледжі;</w:t>
      </w:r>
    </w:p>
    <w:p w:rsidR="00D07B94" w:rsidRPr="00630A1B" w:rsidRDefault="00D07B94" w:rsidP="00CE4F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 Оркестрову практику проводити на базі духового оркестру Коледжу.</w:t>
      </w:r>
    </w:p>
    <w:p w:rsidR="00CE4F59" w:rsidRPr="003C5A47" w:rsidRDefault="00CE4F59" w:rsidP="00CE4F59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830F52" w:rsidRDefault="009B7364" w:rsidP="00CE4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630A1B">
        <w:rPr>
          <w:sz w:val="28"/>
          <w:szCs w:val="28"/>
        </w:rPr>
        <w:t>ОПП Інструментальне виконавство (народні інструменти):</w:t>
      </w:r>
    </w:p>
    <w:p w:rsidR="003C5A47" w:rsidRPr="00A53A88" w:rsidRDefault="009B7364" w:rsidP="009B736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="00630A1B">
        <w:rPr>
          <w:sz w:val="28"/>
          <w:szCs w:val="28"/>
        </w:rPr>
        <w:t xml:space="preserve">Педагогічну практику проводити на базі школи </w:t>
      </w:r>
      <w:r w:rsidR="00D1390E">
        <w:rPr>
          <w:sz w:val="28"/>
          <w:szCs w:val="28"/>
        </w:rPr>
        <w:t>педагогічної практики</w:t>
      </w:r>
      <w:r w:rsidR="00630A1B">
        <w:rPr>
          <w:sz w:val="28"/>
          <w:szCs w:val="28"/>
        </w:rPr>
        <w:t xml:space="preserve"> Коледжу</w:t>
      </w:r>
      <w:r w:rsidR="00827255" w:rsidRPr="00A53A88">
        <w:rPr>
          <w:sz w:val="28"/>
          <w:szCs w:val="28"/>
        </w:rPr>
        <w:t>;</w:t>
      </w:r>
    </w:p>
    <w:p w:rsidR="003C5A47" w:rsidRPr="00630A1B" w:rsidRDefault="009B7364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4.2. </w:t>
      </w:r>
      <w:r w:rsidR="00630A1B">
        <w:rPr>
          <w:sz w:val="28"/>
          <w:szCs w:val="28"/>
        </w:rPr>
        <w:t xml:space="preserve">Концертно-виконавську практику (виробничу) проводити на базі Коледжу, актових залів </w:t>
      </w:r>
      <w:r w:rsidR="00D07B94">
        <w:rPr>
          <w:sz w:val="28"/>
          <w:szCs w:val="28"/>
        </w:rPr>
        <w:t>мистецьких шкіл та гімназій</w:t>
      </w:r>
      <w:r w:rsidR="00630A1B">
        <w:rPr>
          <w:sz w:val="28"/>
          <w:szCs w:val="28"/>
        </w:rPr>
        <w:t>, закладів культури і мистецтв Чернігівської області</w:t>
      </w:r>
      <w:r w:rsidR="00630A1B" w:rsidRPr="00630A1B">
        <w:rPr>
          <w:sz w:val="28"/>
          <w:szCs w:val="28"/>
          <w:lang w:val="ru-RU"/>
        </w:rPr>
        <w:t>;</w:t>
      </w:r>
    </w:p>
    <w:p w:rsidR="00630A1B" w:rsidRDefault="00630A1B" w:rsidP="00CE4F59">
      <w:pPr>
        <w:tabs>
          <w:tab w:val="left" w:pos="709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>4.3. </w:t>
      </w:r>
      <w:r w:rsidR="00D07B94" w:rsidRPr="00D07B94">
        <w:rPr>
          <w:sz w:val="28"/>
        </w:rPr>
        <w:t xml:space="preserve">Практику роботи з оркестром проводити на базі оркестрів народних інструментів Комунального закладу позашкільної мистецької освіти «Чернігівська музична школа № 1 імені Стефана </w:t>
      </w:r>
      <w:proofErr w:type="spellStart"/>
      <w:r w:rsidR="00D07B94" w:rsidRPr="00D07B94">
        <w:rPr>
          <w:sz w:val="28"/>
        </w:rPr>
        <w:t>Вільконського</w:t>
      </w:r>
      <w:proofErr w:type="spellEnd"/>
      <w:r w:rsidR="00D07B94" w:rsidRPr="00D07B94">
        <w:rPr>
          <w:sz w:val="28"/>
        </w:rPr>
        <w:t>» та Комунального поз</w:t>
      </w:r>
      <w:r w:rsidR="00D07B94">
        <w:rPr>
          <w:sz w:val="28"/>
        </w:rPr>
        <w:t>ашкільного навчального закладу Чернігівського</w:t>
      </w:r>
      <w:r w:rsidR="00D07B94" w:rsidRPr="00D07B94">
        <w:rPr>
          <w:sz w:val="28"/>
        </w:rPr>
        <w:t xml:space="preserve"> </w:t>
      </w:r>
      <w:r w:rsidR="00D07B94">
        <w:rPr>
          <w:sz w:val="28"/>
        </w:rPr>
        <w:t>обласного</w:t>
      </w:r>
      <w:r w:rsidR="00D07B94" w:rsidRPr="00D07B94">
        <w:rPr>
          <w:sz w:val="28"/>
        </w:rPr>
        <w:t xml:space="preserve"> Палац</w:t>
      </w:r>
      <w:r w:rsidR="00D07B94">
        <w:rPr>
          <w:sz w:val="28"/>
        </w:rPr>
        <w:t>у</w:t>
      </w:r>
      <w:r w:rsidR="00B2438A">
        <w:rPr>
          <w:sz w:val="28"/>
        </w:rPr>
        <w:t xml:space="preserve"> дітей та юнацтва;</w:t>
      </w:r>
    </w:p>
    <w:p w:rsidR="00B2438A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</w:rPr>
        <w:t>4.4. Оркестрову практику проводити на базі народного оркестру Коледжу.</w:t>
      </w:r>
    </w:p>
    <w:p w:rsidR="00630A1B" w:rsidRDefault="00630A1B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630A1B" w:rsidRDefault="00630A1B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 ОПП Інструментальне виконавство (естрадні інструменти):</w:t>
      </w:r>
    </w:p>
    <w:p w:rsidR="00630A1B" w:rsidRPr="00630A1B" w:rsidRDefault="00630A1B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5.1. Педагогічну практику проводити на базі школи </w:t>
      </w:r>
      <w:r w:rsidR="00D1390E">
        <w:rPr>
          <w:sz w:val="28"/>
          <w:szCs w:val="28"/>
        </w:rPr>
        <w:t>педагогічної практики</w:t>
      </w:r>
      <w:r>
        <w:rPr>
          <w:sz w:val="28"/>
          <w:szCs w:val="28"/>
        </w:rPr>
        <w:t xml:space="preserve"> Коледжу</w:t>
      </w:r>
      <w:r w:rsidRPr="00630A1B">
        <w:rPr>
          <w:sz w:val="28"/>
          <w:szCs w:val="28"/>
          <w:lang w:val="ru-RU"/>
        </w:rPr>
        <w:t>;</w:t>
      </w:r>
    </w:p>
    <w:p w:rsidR="00630A1B" w:rsidRDefault="00630A1B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5.2. </w:t>
      </w:r>
      <w:r w:rsidR="001E6356">
        <w:rPr>
          <w:sz w:val="28"/>
          <w:szCs w:val="28"/>
        </w:rPr>
        <w:t xml:space="preserve">Концертно-виконавську практику (виробничу) проводити на базі Коледжу, актових залів </w:t>
      </w:r>
      <w:r w:rsidR="00B2438A">
        <w:rPr>
          <w:sz w:val="28"/>
          <w:szCs w:val="28"/>
        </w:rPr>
        <w:t>мистецьких шкіл та гімназії</w:t>
      </w:r>
      <w:r w:rsidR="001E6356">
        <w:rPr>
          <w:sz w:val="28"/>
          <w:szCs w:val="28"/>
        </w:rPr>
        <w:t>, закладів культури і мистецтв Чернігівської області</w:t>
      </w:r>
      <w:r w:rsidR="001E6356" w:rsidRPr="00630A1B">
        <w:rPr>
          <w:sz w:val="28"/>
          <w:szCs w:val="28"/>
          <w:lang w:val="ru-RU"/>
        </w:rPr>
        <w:t>;</w:t>
      </w: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5.3. </w:t>
      </w:r>
      <w:r>
        <w:rPr>
          <w:sz w:val="28"/>
          <w:szCs w:val="28"/>
        </w:rPr>
        <w:t>Практику роботи з оркестром проводити на базі естрадних оркестрів Коледж</w:t>
      </w:r>
      <w:r w:rsidR="00B2438A">
        <w:rPr>
          <w:sz w:val="28"/>
          <w:szCs w:val="28"/>
        </w:rPr>
        <w:t>у та школи мистецтв при Коледжі;</w:t>
      </w:r>
    </w:p>
    <w:p w:rsidR="00B2438A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 Оркестрову практику проводити на базі естрадного оркестру Коледжу.</w:t>
      </w: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 ОПП Хорове диригування:</w:t>
      </w: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6.1. Педагогічну практику проводити на базі школи педагогічної практики Коледжу</w:t>
      </w:r>
      <w:r w:rsidRPr="001E6356">
        <w:rPr>
          <w:sz w:val="28"/>
          <w:szCs w:val="28"/>
          <w:lang w:val="ru-RU"/>
        </w:rPr>
        <w:t>;</w:t>
      </w:r>
    </w:p>
    <w:p w:rsidR="00B2438A" w:rsidRPr="001E6356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6.2. </w:t>
      </w:r>
      <w:r>
        <w:rPr>
          <w:sz w:val="28"/>
          <w:szCs w:val="28"/>
        </w:rPr>
        <w:t>Концертно-виконавську практику (виробничу) проводити на базі Коледжу, актових залів мистецьких шкіл та гімназій, закладів культури і мистецтв Чернігівської області;</w:t>
      </w:r>
    </w:p>
    <w:p w:rsidR="001E6356" w:rsidRPr="001E6356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6.3</w:t>
      </w:r>
      <w:r w:rsidR="001E6356">
        <w:rPr>
          <w:sz w:val="28"/>
          <w:szCs w:val="28"/>
        </w:rPr>
        <w:t>. Практику роботи з хором проводити на базі хорових колективів школи педагогічної практики Коледжу, хорових колективів школи мистецтв при Коледжі</w:t>
      </w:r>
      <w:r w:rsidR="001E6356" w:rsidRPr="001E6356">
        <w:rPr>
          <w:sz w:val="28"/>
          <w:szCs w:val="28"/>
          <w:lang w:val="ru-RU"/>
        </w:rPr>
        <w:t>;</w:t>
      </w:r>
    </w:p>
    <w:p w:rsidR="001E6356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1E6356">
        <w:rPr>
          <w:sz w:val="28"/>
          <w:szCs w:val="28"/>
        </w:rPr>
        <w:t>. </w:t>
      </w:r>
      <w:r>
        <w:rPr>
          <w:sz w:val="28"/>
          <w:szCs w:val="28"/>
        </w:rPr>
        <w:t>Хорову практику проводити на базі хорових колективів Коледжу.</w:t>
      </w: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 ОПП Теорія музики:</w:t>
      </w:r>
    </w:p>
    <w:p w:rsidR="001E6356" w:rsidRP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7.1. Педагогічну практику (з сольфеджіо та музичної літератур) проводити на базі школи педагогічної практики Коледжу</w:t>
      </w:r>
      <w:r w:rsidRPr="001E6356">
        <w:rPr>
          <w:sz w:val="28"/>
          <w:szCs w:val="28"/>
          <w:lang w:val="ru-RU"/>
        </w:rPr>
        <w:t>;</w:t>
      </w:r>
    </w:p>
    <w:p w:rsidR="001E6356" w:rsidRP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 Концертно-виконавську практику (виробничу) проводити на базі Коледжу, актових залів </w:t>
      </w:r>
      <w:r w:rsidR="00B2438A">
        <w:rPr>
          <w:sz w:val="28"/>
          <w:szCs w:val="28"/>
        </w:rPr>
        <w:t>музичних шкіл та гімназій</w:t>
      </w:r>
      <w:r>
        <w:rPr>
          <w:sz w:val="28"/>
          <w:szCs w:val="28"/>
        </w:rPr>
        <w:t>, закладів культури і мистецтв Чернігівської області.</w:t>
      </w:r>
    </w:p>
    <w:p w:rsidR="00CE4F59" w:rsidRDefault="00CE4F59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CD2ED8" w:rsidRDefault="00CD2ED8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 ОПП Спів:</w:t>
      </w:r>
    </w:p>
    <w:p w:rsidR="00CD2ED8" w:rsidRPr="00CD2ED8" w:rsidRDefault="00CD2ED8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8.1. Педагогічну практику проводити на базі школи педагогічної практики Коледжу</w:t>
      </w:r>
      <w:r w:rsidRPr="00CD2ED8">
        <w:rPr>
          <w:sz w:val="28"/>
          <w:szCs w:val="28"/>
          <w:lang w:val="ru-RU"/>
        </w:rPr>
        <w:t>;</w:t>
      </w:r>
    </w:p>
    <w:p w:rsidR="00CD2ED8" w:rsidRDefault="00CD2ED8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 Концертно-виконавську практику (виробничу) проводити на базі Коледжу, актових залів музичних </w:t>
      </w:r>
      <w:r w:rsidR="00B2438A">
        <w:rPr>
          <w:sz w:val="28"/>
          <w:szCs w:val="28"/>
        </w:rPr>
        <w:t>шкіл та гімназій</w:t>
      </w:r>
      <w:r>
        <w:rPr>
          <w:sz w:val="28"/>
          <w:szCs w:val="28"/>
        </w:rPr>
        <w:t>, закладів культури і</w:t>
      </w:r>
      <w:r w:rsidR="0046352A">
        <w:rPr>
          <w:sz w:val="28"/>
          <w:szCs w:val="28"/>
        </w:rPr>
        <w:t xml:space="preserve"> мистецтв Чернігівської області;</w:t>
      </w:r>
    </w:p>
    <w:p w:rsidR="0046352A" w:rsidRPr="00CD2ED8" w:rsidRDefault="0046352A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8.3. Хорову практику проводити на базі хорових колективів Коледжу.</w:t>
      </w:r>
    </w:p>
    <w:p w:rsidR="00CD2ED8" w:rsidRPr="003C5A47" w:rsidRDefault="00CD2ED8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C87FCA" w:rsidRPr="00486205" w:rsidRDefault="007E711C" w:rsidP="00C87F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87FCA" w:rsidRPr="00486205">
        <w:rPr>
          <w:sz w:val="28"/>
          <w:szCs w:val="28"/>
        </w:rPr>
        <w:t xml:space="preserve">Контроль за виконанням цього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</w:t>
      </w:r>
      <w:r w:rsidR="00C87FCA">
        <w:rPr>
          <w:sz w:val="28"/>
          <w:szCs w:val="28"/>
        </w:rPr>
        <w:t>туризму та охорони культурної спадщини Павла ВЕСЕЛОВА.</w:t>
      </w:r>
    </w:p>
    <w:p w:rsidR="007E06CD" w:rsidRDefault="007E06CD" w:rsidP="007E06CD">
      <w:pPr>
        <w:rPr>
          <w:sz w:val="28"/>
          <w:szCs w:val="28"/>
        </w:rPr>
      </w:pPr>
    </w:p>
    <w:p w:rsidR="007E06CD" w:rsidRPr="00C27E40" w:rsidRDefault="007E06CD" w:rsidP="007E06CD">
      <w:pPr>
        <w:rPr>
          <w:sz w:val="28"/>
          <w:szCs w:val="28"/>
        </w:rPr>
      </w:pPr>
    </w:p>
    <w:p w:rsidR="007E711C" w:rsidRPr="007E711C" w:rsidRDefault="007E06CD" w:rsidP="007E06CD">
      <w:pPr>
        <w:rPr>
          <w:sz w:val="28"/>
          <w:szCs w:val="28"/>
        </w:rPr>
      </w:pPr>
      <w:r w:rsidRPr="00C27E40">
        <w:rPr>
          <w:sz w:val="28"/>
          <w:szCs w:val="28"/>
        </w:rPr>
        <w:t>Директор                                                                                        Людмила ЗАМАЙ</w:t>
      </w:r>
      <w:bookmarkStart w:id="0" w:name="_GoBack"/>
      <w:bookmarkEnd w:id="0"/>
    </w:p>
    <w:sectPr w:rsidR="007E711C" w:rsidRPr="007E711C" w:rsidSect="0032499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E95" w:rsidRDefault="00917E95">
      <w:r>
        <w:separator/>
      </w:r>
    </w:p>
  </w:endnote>
  <w:endnote w:type="continuationSeparator" w:id="0">
    <w:p w:rsidR="00917E95" w:rsidRDefault="0091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E95" w:rsidRDefault="00917E95">
      <w:r>
        <w:separator/>
      </w:r>
    </w:p>
  </w:footnote>
  <w:footnote w:type="continuationSeparator" w:id="0">
    <w:p w:rsidR="00917E95" w:rsidRDefault="00917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87708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E5162" w:rsidRPr="0072189C" w:rsidRDefault="00DE5162" w:rsidP="00DE5162">
        <w:pPr>
          <w:pStyle w:val="a3"/>
          <w:jc w:val="center"/>
          <w:rPr>
            <w:sz w:val="28"/>
            <w:szCs w:val="28"/>
          </w:rPr>
        </w:pPr>
        <w:r w:rsidRPr="0072189C">
          <w:rPr>
            <w:sz w:val="28"/>
            <w:szCs w:val="28"/>
          </w:rPr>
          <w:fldChar w:fldCharType="begin"/>
        </w:r>
        <w:r w:rsidRPr="0072189C">
          <w:rPr>
            <w:sz w:val="28"/>
            <w:szCs w:val="28"/>
          </w:rPr>
          <w:instrText>PAGE   \* MERGEFORMAT</w:instrText>
        </w:r>
        <w:r w:rsidRPr="0072189C">
          <w:rPr>
            <w:sz w:val="28"/>
            <w:szCs w:val="28"/>
          </w:rPr>
          <w:fldChar w:fldCharType="separate"/>
        </w:r>
        <w:r w:rsidR="002819D1">
          <w:rPr>
            <w:noProof/>
            <w:sz w:val="28"/>
            <w:szCs w:val="28"/>
          </w:rPr>
          <w:t>2</w:t>
        </w:r>
        <w:r w:rsidRPr="0072189C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2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80CCA"/>
    <w:multiLevelType w:val="hybridMultilevel"/>
    <w:tmpl w:val="265ACB1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248D7"/>
    <w:multiLevelType w:val="hybridMultilevel"/>
    <w:tmpl w:val="272A01D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D625B"/>
    <w:multiLevelType w:val="hybridMultilevel"/>
    <w:tmpl w:val="2E1E8C4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6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93D0F"/>
    <w:multiLevelType w:val="hybridMultilevel"/>
    <w:tmpl w:val="42A8A2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74BA5"/>
    <w:multiLevelType w:val="hybridMultilevel"/>
    <w:tmpl w:val="FEAA574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0918F3"/>
    <w:multiLevelType w:val="hybridMultilevel"/>
    <w:tmpl w:val="3BC8D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DB7"/>
    <w:multiLevelType w:val="hybridMultilevel"/>
    <w:tmpl w:val="59C0ABEC"/>
    <w:lvl w:ilvl="0" w:tplc="09520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3"/>
  </w:num>
  <w:num w:numId="10">
    <w:abstractNumId w:val="2"/>
  </w:num>
  <w:num w:numId="11">
    <w:abstractNumId w:val="1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12D55"/>
    <w:rsid w:val="00013CBD"/>
    <w:rsid w:val="00017BA1"/>
    <w:rsid w:val="00030338"/>
    <w:rsid w:val="000428B5"/>
    <w:rsid w:val="000444F0"/>
    <w:rsid w:val="00045DA6"/>
    <w:rsid w:val="000651A4"/>
    <w:rsid w:val="00073F28"/>
    <w:rsid w:val="0007750C"/>
    <w:rsid w:val="00081630"/>
    <w:rsid w:val="00087022"/>
    <w:rsid w:val="00090335"/>
    <w:rsid w:val="0009039C"/>
    <w:rsid w:val="000A3E04"/>
    <w:rsid w:val="000B0476"/>
    <w:rsid w:val="000B0C3C"/>
    <w:rsid w:val="000C4730"/>
    <w:rsid w:val="000D2119"/>
    <w:rsid w:val="000D5FDF"/>
    <w:rsid w:val="000F4B26"/>
    <w:rsid w:val="00114451"/>
    <w:rsid w:val="001204B5"/>
    <w:rsid w:val="001227EE"/>
    <w:rsid w:val="00133523"/>
    <w:rsid w:val="001444CA"/>
    <w:rsid w:val="00144B2D"/>
    <w:rsid w:val="001453E5"/>
    <w:rsid w:val="001479DC"/>
    <w:rsid w:val="001A2BBD"/>
    <w:rsid w:val="001B1FBD"/>
    <w:rsid w:val="001B24F2"/>
    <w:rsid w:val="001C3487"/>
    <w:rsid w:val="001D1A9D"/>
    <w:rsid w:val="001D5C72"/>
    <w:rsid w:val="001E0AFC"/>
    <w:rsid w:val="001E39CD"/>
    <w:rsid w:val="001E6356"/>
    <w:rsid w:val="001E74AC"/>
    <w:rsid w:val="002101AC"/>
    <w:rsid w:val="002104DE"/>
    <w:rsid w:val="00216334"/>
    <w:rsid w:val="00217FB7"/>
    <w:rsid w:val="00243A15"/>
    <w:rsid w:val="00247D65"/>
    <w:rsid w:val="002510EB"/>
    <w:rsid w:val="00253897"/>
    <w:rsid w:val="002639B6"/>
    <w:rsid w:val="0026502D"/>
    <w:rsid w:val="00270372"/>
    <w:rsid w:val="002819D1"/>
    <w:rsid w:val="00281A07"/>
    <w:rsid w:val="002875B3"/>
    <w:rsid w:val="002A0347"/>
    <w:rsid w:val="002B6C04"/>
    <w:rsid w:val="002C4383"/>
    <w:rsid w:val="002D01BC"/>
    <w:rsid w:val="002D2D02"/>
    <w:rsid w:val="002D2E30"/>
    <w:rsid w:val="002E1D99"/>
    <w:rsid w:val="002E377B"/>
    <w:rsid w:val="003000B7"/>
    <w:rsid w:val="00307984"/>
    <w:rsid w:val="003152F5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6CEC"/>
    <w:rsid w:val="003A7BB0"/>
    <w:rsid w:val="003B7419"/>
    <w:rsid w:val="003C010E"/>
    <w:rsid w:val="003C5A47"/>
    <w:rsid w:val="003F3C77"/>
    <w:rsid w:val="003F66EA"/>
    <w:rsid w:val="004017B4"/>
    <w:rsid w:val="00406F92"/>
    <w:rsid w:val="004148C6"/>
    <w:rsid w:val="00426432"/>
    <w:rsid w:val="004300AB"/>
    <w:rsid w:val="00431D09"/>
    <w:rsid w:val="004567D7"/>
    <w:rsid w:val="0046352A"/>
    <w:rsid w:val="00495FC0"/>
    <w:rsid w:val="004A0F81"/>
    <w:rsid w:val="004B378D"/>
    <w:rsid w:val="004B7774"/>
    <w:rsid w:val="004C4195"/>
    <w:rsid w:val="004C7D60"/>
    <w:rsid w:val="004D2B17"/>
    <w:rsid w:val="004D68EB"/>
    <w:rsid w:val="004F2C27"/>
    <w:rsid w:val="004F37E3"/>
    <w:rsid w:val="00505C60"/>
    <w:rsid w:val="00512C20"/>
    <w:rsid w:val="005200AE"/>
    <w:rsid w:val="00547F54"/>
    <w:rsid w:val="005524BB"/>
    <w:rsid w:val="005550BA"/>
    <w:rsid w:val="005554E7"/>
    <w:rsid w:val="00581724"/>
    <w:rsid w:val="005A799B"/>
    <w:rsid w:val="005A7ABE"/>
    <w:rsid w:val="005A7DD0"/>
    <w:rsid w:val="005B7A6F"/>
    <w:rsid w:val="005C0177"/>
    <w:rsid w:val="005C3F9D"/>
    <w:rsid w:val="005D3130"/>
    <w:rsid w:val="005D7670"/>
    <w:rsid w:val="005E562C"/>
    <w:rsid w:val="005F6EC5"/>
    <w:rsid w:val="00630A1B"/>
    <w:rsid w:val="006319A5"/>
    <w:rsid w:val="0063262E"/>
    <w:rsid w:val="00634A16"/>
    <w:rsid w:val="00646867"/>
    <w:rsid w:val="006534B2"/>
    <w:rsid w:val="00653E53"/>
    <w:rsid w:val="006558D3"/>
    <w:rsid w:val="00696C65"/>
    <w:rsid w:val="006971C1"/>
    <w:rsid w:val="006A67BF"/>
    <w:rsid w:val="006B7B90"/>
    <w:rsid w:val="006D5CDD"/>
    <w:rsid w:val="006D5EFC"/>
    <w:rsid w:val="006F2B06"/>
    <w:rsid w:val="006F357A"/>
    <w:rsid w:val="0070695F"/>
    <w:rsid w:val="0072189C"/>
    <w:rsid w:val="00724EFC"/>
    <w:rsid w:val="0072782F"/>
    <w:rsid w:val="00735A38"/>
    <w:rsid w:val="007420F9"/>
    <w:rsid w:val="007472F6"/>
    <w:rsid w:val="00751378"/>
    <w:rsid w:val="007531B6"/>
    <w:rsid w:val="00757063"/>
    <w:rsid w:val="0077022B"/>
    <w:rsid w:val="00770CEA"/>
    <w:rsid w:val="0077200B"/>
    <w:rsid w:val="007731B3"/>
    <w:rsid w:val="00777FFC"/>
    <w:rsid w:val="007800DC"/>
    <w:rsid w:val="00784699"/>
    <w:rsid w:val="0078628A"/>
    <w:rsid w:val="007968FE"/>
    <w:rsid w:val="007A005C"/>
    <w:rsid w:val="007A2A99"/>
    <w:rsid w:val="007C64D9"/>
    <w:rsid w:val="007D3BE3"/>
    <w:rsid w:val="007E06CD"/>
    <w:rsid w:val="007E1124"/>
    <w:rsid w:val="007E711C"/>
    <w:rsid w:val="007F44EF"/>
    <w:rsid w:val="00802B3D"/>
    <w:rsid w:val="00807C4F"/>
    <w:rsid w:val="00813C3D"/>
    <w:rsid w:val="00817282"/>
    <w:rsid w:val="00827255"/>
    <w:rsid w:val="00830F52"/>
    <w:rsid w:val="00835ED8"/>
    <w:rsid w:val="0085307E"/>
    <w:rsid w:val="008639D4"/>
    <w:rsid w:val="008721FE"/>
    <w:rsid w:val="00876686"/>
    <w:rsid w:val="00882329"/>
    <w:rsid w:val="00882EF9"/>
    <w:rsid w:val="008A1D1D"/>
    <w:rsid w:val="008A74DB"/>
    <w:rsid w:val="008E05B0"/>
    <w:rsid w:val="008E2342"/>
    <w:rsid w:val="008F198C"/>
    <w:rsid w:val="00917E95"/>
    <w:rsid w:val="00933463"/>
    <w:rsid w:val="00941D49"/>
    <w:rsid w:val="00943F92"/>
    <w:rsid w:val="00947EE3"/>
    <w:rsid w:val="00955FB2"/>
    <w:rsid w:val="0096553A"/>
    <w:rsid w:val="0097457E"/>
    <w:rsid w:val="0098080C"/>
    <w:rsid w:val="009839CF"/>
    <w:rsid w:val="009A7CF2"/>
    <w:rsid w:val="009B0DE6"/>
    <w:rsid w:val="009B2A4D"/>
    <w:rsid w:val="009B7364"/>
    <w:rsid w:val="009C395D"/>
    <w:rsid w:val="009C7CC3"/>
    <w:rsid w:val="009D565D"/>
    <w:rsid w:val="009E7866"/>
    <w:rsid w:val="009F4726"/>
    <w:rsid w:val="009F66C4"/>
    <w:rsid w:val="00A11EBD"/>
    <w:rsid w:val="00A20E3B"/>
    <w:rsid w:val="00A333BC"/>
    <w:rsid w:val="00A33A99"/>
    <w:rsid w:val="00A37FE3"/>
    <w:rsid w:val="00A4433C"/>
    <w:rsid w:val="00A50904"/>
    <w:rsid w:val="00A53A88"/>
    <w:rsid w:val="00A61926"/>
    <w:rsid w:val="00A668E4"/>
    <w:rsid w:val="00A83E80"/>
    <w:rsid w:val="00A85BDD"/>
    <w:rsid w:val="00A90F01"/>
    <w:rsid w:val="00AB0923"/>
    <w:rsid w:val="00AB3D7D"/>
    <w:rsid w:val="00AC0A1F"/>
    <w:rsid w:val="00AC21BB"/>
    <w:rsid w:val="00AE20C7"/>
    <w:rsid w:val="00AE22B1"/>
    <w:rsid w:val="00AF0388"/>
    <w:rsid w:val="00B210D2"/>
    <w:rsid w:val="00B227BB"/>
    <w:rsid w:val="00B2438A"/>
    <w:rsid w:val="00B40EA1"/>
    <w:rsid w:val="00B43BD2"/>
    <w:rsid w:val="00B45B26"/>
    <w:rsid w:val="00B607E6"/>
    <w:rsid w:val="00B66EF9"/>
    <w:rsid w:val="00B84A49"/>
    <w:rsid w:val="00B84CCE"/>
    <w:rsid w:val="00BB06DC"/>
    <w:rsid w:val="00BB25A1"/>
    <w:rsid w:val="00BC6116"/>
    <w:rsid w:val="00BC7CC1"/>
    <w:rsid w:val="00BD091D"/>
    <w:rsid w:val="00BD6D36"/>
    <w:rsid w:val="00BD6DAE"/>
    <w:rsid w:val="00BE59C3"/>
    <w:rsid w:val="00C04457"/>
    <w:rsid w:val="00C04D94"/>
    <w:rsid w:val="00C14899"/>
    <w:rsid w:val="00C334BC"/>
    <w:rsid w:val="00C34BF7"/>
    <w:rsid w:val="00C40D33"/>
    <w:rsid w:val="00C41488"/>
    <w:rsid w:val="00C50552"/>
    <w:rsid w:val="00C61DFC"/>
    <w:rsid w:val="00C63D7F"/>
    <w:rsid w:val="00C74D68"/>
    <w:rsid w:val="00C77199"/>
    <w:rsid w:val="00C80E5B"/>
    <w:rsid w:val="00C87FCA"/>
    <w:rsid w:val="00CA168E"/>
    <w:rsid w:val="00CA46C6"/>
    <w:rsid w:val="00CA61A3"/>
    <w:rsid w:val="00CB4AE2"/>
    <w:rsid w:val="00CB4C69"/>
    <w:rsid w:val="00CB58DC"/>
    <w:rsid w:val="00CC511A"/>
    <w:rsid w:val="00CD095B"/>
    <w:rsid w:val="00CD0B72"/>
    <w:rsid w:val="00CD2ED8"/>
    <w:rsid w:val="00CE4F59"/>
    <w:rsid w:val="00CF12AE"/>
    <w:rsid w:val="00CF34FE"/>
    <w:rsid w:val="00D07B94"/>
    <w:rsid w:val="00D10872"/>
    <w:rsid w:val="00D1390E"/>
    <w:rsid w:val="00D20EC2"/>
    <w:rsid w:val="00D23300"/>
    <w:rsid w:val="00D23C66"/>
    <w:rsid w:val="00D24937"/>
    <w:rsid w:val="00D27AD3"/>
    <w:rsid w:val="00D31C95"/>
    <w:rsid w:val="00D47FA4"/>
    <w:rsid w:val="00D51785"/>
    <w:rsid w:val="00D56F0F"/>
    <w:rsid w:val="00D70DEF"/>
    <w:rsid w:val="00D72FC6"/>
    <w:rsid w:val="00D7750C"/>
    <w:rsid w:val="00D82F6F"/>
    <w:rsid w:val="00D90C5D"/>
    <w:rsid w:val="00DB27D3"/>
    <w:rsid w:val="00DC0232"/>
    <w:rsid w:val="00DC4DB5"/>
    <w:rsid w:val="00DC5F0F"/>
    <w:rsid w:val="00DD07D5"/>
    <w:rsid w:val="00DD4364"/>
    <w:rsid w:val="00DE40A9"/>
    <w:rsid w:val="00DE5162"/>
    <w:rsid w:val="00E11055"/>
    <w:rsid w:val="00E469BF"/>
    <w:rsid w:val="00E541E7"/>
    <w:rsid w:val="00E571E7"/>
    <w:rsid w:val="00E7340B"/>
    <w:rsid w:val="00E7489D"/>
    <w:rsid w:val="00E8644A"/>
    <w:rsid w:val="00EA3A62"/>
    <w:rsid w:val="00EB187F"/>
    <w:rsid w:val="00EC21B0"/>
    <w:rsid w:val="00ED49EE"/>
    <w:rsid w:val="00EE4D30"/>
    <w:rsid w:val="00EF3D6E"/>
    <w:rsid w:val="00F17B9C"/>
    <w:rsid w:val="00F30681"/>
    <w:rsid w:val="00F30EA5"/>
    <w:rsid w:val="00F50B5B"/>
    <w:rsid w:val="00F519C0"/>
    <w:rsid w:val="00F51FC6"/>
    <w:rsid w:val="00F6783C"/>
    <w:rsid w:val="00F81E7E"/>
    <w:rsid w:val="00F864BD"/>
    <w:rsid w:val="00F970FC"/>
    <w:rsid w:val="00FA20C3"/>
    <w:rsid w:val="00FA62A3"/>
    <w:rsid w:val="00FB6D04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uiPriority w:val="99"/>
    <w:rsid w:val="008A1D1D"/>
    <w:rPr>
      <w:lang w:val="uk-UA"/>
    </w:rPr>
  </w:style>
  <w:style w:type="character" w:styleId="af5">
    <w:name w:val="line number"/>
    <w:basedOn w:val="a0"/>
    <w:rsid w:val="00DE5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5824-05BC-47CD-BA57-C5753976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150</TotalTime>
  <Pages>3</Pages>
  <Words>3245</Words>
  <Characters>1850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29</cp:revision>
  <cp:lastPrinted>2026-08-27T09:37:00Z</cp:lastPrinted>
  <dcterms:created xsi:type="dcterms:W3CDTF">2025-06-20T11:10:00Z</dcterms:created>
  <dcterms:modified xsi:type="dcterms:W3CDTF">2026-08-28T09:41:00Z</dcterms:modified>
</cp:coreProperties>
</file>